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2EF" w:rsidRDefault="005429F7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附件</w:t>
      </w:r>
    </w:p>
    <w:tbl>
      <w:tblPr>
        <w:tblW w:w="9280" w:type="dxa"/>
        <w:tblInd w:w="93" w:type="dxa"/>
        <w:tblLook w:val="04A0"/>
      </w:tblPr>
      <w:tblGrid>
        <w:gridCol w:w="742"/>
        <w:gridCol w:w="1509"/>
        <w:gridCol w:w="865"/>
        <w:gridCol w:w="934"/>
        <w:gridCol w:w="2660"/>
        <w:gridCol w:w="1752"/>
        <w:gridCol w:w="818"/>
      </w:tblGrid>
      <w:tr w:rsidR="00C622EF">
        <w:trPr>
          <w:trHeight w:val="848"/>
        </w:trPr>
        <w:tc>
          <w:tcPr>
            <w:tcW w:w="9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6"/>
                <w:szCs w:val="3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  <w:lang/>
              </w:rPr>
              <w:t>达州市中贸粮油有限公司</w:t>
            </w:r>
            <w:r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  <w:lang/>
              </w:rPr>
              <w:t>2024</w:t>
            </w:r>
            <w:r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  <w:lang/>
              </w:rPr>
              <w:t>年公开招聘员工笔试、路考</w:t>
            </w:r>
            <w:r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  <w:lang/>
              </w:rPr>
              <w:t>考试进入面试考生名单</w:t>
            </w:r>
          </w:p>
        </w:tc>
      </w:tr>
      <w:tr w:rsidR="00C622EF">
        <w:trPr>
          <w:trHeight w:val="7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报考岗位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录用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名额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姓名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身份证号码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笔试、路考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成绩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排名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审计工作岗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赵红霞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513021********5274X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冯滟钦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513029********11462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王木兰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513021********70204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纪检监察岗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曹智星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513001********90834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杨志英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510182********42822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52.5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周吕余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513002********3649X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7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会计核算岗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谭何杉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513723********25544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65.5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覃馨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513029********51869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513002********53560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出纳岗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庞尧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510781********39321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张华琴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510503********83460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陈忠希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513023********24949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64.5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13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品质控制岗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汪丹茹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513001********60240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67.5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侯庆盼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510922********56858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吴玖泓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511024********17357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16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开发设计岗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安然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513002********6002X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马茂翔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513022********20039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54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郑元锐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513023********10030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19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安全加工岗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张晨阳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513029********50234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李巧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513022********12832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58.5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李东冠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513902********09437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57.5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网络数据岗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魏涛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513022********80075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69.5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彭凯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513029********76096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64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蒋攀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511304********13019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63.5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25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驾驶员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孙小明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513021*******10879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李海军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513023*******06713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刘洪铭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513022*******20490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95.6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唐艺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513002*******16916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95.2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</w:tr>
      <w:tr w:rsidR="00C622E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刘华侨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513001*******11212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</w:t>
            </w:r>
          </w:p>
        </w:tc>
      </w:tr>
      <w:tr w:rsidR="00C622EF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C622E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梁超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513021*******04090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622EF" w:rsidRDefault="005429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5</w:t>
            </w:r>
          </w:p>
        </w:tc>
      </w:tr>
    </w:tbl>
    <w:p w:rsidR="00C622EF" w:rsidRDefault="00C622EF">
      <w:pPr>
        <w:jc w:val="left"/>
        <w:rPr>
          <w:sz w:val="32"/>
          <w:szCs w:val="32"/>
        </w:rPr>
      </w:pPr>
    </w:p>
    <w:sectPr w:rsidR="00C622EF" w:rsidSect="00C622EF">
      <w:pgSz w:w="11906" w:h="16838"/>
      <w:pgMar w:top="1440" w:right="1247" w:bottom="1440" w:left="124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9F7" w:rsidRDefault="005429F7" w:rsidP="00530686">
      <w:r>
        <w:separator/>
      </w:r>
    </w:p>
  </w:endnote>
  <w:endnote w:type="continuationSeparator" w:id="0">
    <w:p w:rsidR="005429F7" w:rsidRDefault="005429F7" w:rsidP="005306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90345D-2077-4410-ADD5-A4B93FF0BA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9B0E835-9323-419D-8279-C45105E988B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9F7" w:rsidRDefault="005429F7" w:rsidP="00530686">
      <w:r>
        <w:separator/>
      </w:r>
    </w:p>
  </w:footnote>
  <w:footnote w:type="continuationSeparator" w:id="0">
    <w:p w:rsidR="005429F7" w:rsidRDefault="005429F7" w:rsidP="005306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jb3VudCI6MSwiaGRpZCI6IjYxMWRiZjcyNjI1ZDU4NjI0MWQ5YWU0MzVjOGFiN2Y1IiwidXNlckNvdW50IjoxfQ=="/>
  </w:docVars>
  <w:rsids>
    <w:rsidRoot w:val="3B3C2DE6"/>
    <w:rsid w:val="00530686"/>
    <w:rsid w:val="005429F7"/>
    <w:rsid w:val="009168E1"/>
    <w:rsid w:val="00C622EF"/>
    <w:rsid w:val="026936D9"/>
    <w:rsid w:val="02C243EE"/>
    <w:rsid w:val="075711F3"/>
    <w:rsid w:val="0955074F"/>
    <w:rsid w:val="0D931F0C"/>
    <w:rsid w:val="15C54118"/>
    <w:rsid w:val="1BF7065B"/>
    <w:rsid w:val="1C705B2B"/>
    <w:rsid w:val="2352694A"/>
    <w:rsid w:val="25317AC7"/>
    <w:rsid w:val="2565150F"/>
    <w:rsid w:val="28722ACB"/>
    <w:rsid w:val="2DCE4175"/>
    <w:rsid w:val="2E3044B4"/>
    <w:rsid w:val="39E44578"/>
    <w:rsid w:val="39FF3690"/>
    <w:rsid w:val="3A6F380E"/>
    <w:rsid w:val="3B3C2DE6"/>
    <w:rsid w:val="3D6B7EE7"/>
    <w:rsid w:val="45205D74"/>
    <w:rsid w:val="47914564"/>
    <w:rsid w:val="577E1AB3"/>
    <w:rsid w:val="5D7936AE"/>
    <w:rsid w:val="61912361"/>
    <w:rsid w:val="62C1274E"/>
    <w:rsid w:val="6508754F"/>
    <w:rsid w:val="69E669D3"/>
    <w:rsid w:val="6F1F3B69"/>
    <w:rsid w:val="78C32ADA"/>
    <w:rsid w:val="7B6B0100"/>
    <w:rsid w:val="7C7D2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22E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622E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C622E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rsid w:val="00C622E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3ee438eaa9709b0c150fde886dc0988c\&#20844;&#21496;&#24037;&#36164;&#35843;&#25972;&#32418;&#22836;&#25991;&#20214;&#27169;&#26495;.wp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公司工资调整红头文件模板</Template>
  <TotalTime>12</TotalTime>
  <Pages>1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钱女友。</dc:creator>
  <cp:lastModifiedBy>admin</cp:lastModifiedBy>
  <cp:revision>3</cp:revision>
  <dcterms:created xsi:type="dcterms:W3CDTF">2024-06-24T02:39:00Z</dcterms:created>
  <dcterms:modified xsi:type="dcterms:W3CDTF">2024-06-24T03:31:00Z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v1.0_mb_FDog/D5AAK3GxV7BnOc7RA==</vt:lpwstr>
  </property>
  <property fmtid="{D5CDD505-2E9C-101B-9397-08002B2CF9AE}" pid="4" name="ICV">
    <vt:lpwstr>705B311734854431BF8FB8F080F8EBDC_13</vt:lpwstr>
  </property>
</Properties>
</file>